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F522D" w14:textId="77777777" w:rsidR="00CB60DC" w:rsidRDefault="00CB60DC">
      <w:pPr>
        <w:pStyle w:val="Tytu"/>
        <w:rPr>
          <w:rFonts w:ascii="Times New Roman" w:eastAsia="Times New Roman" w:hAnsi="Times New Roman" w:cs="Times New Roman"/>
          <w:kern w:val="0"/>
          <w:sz w:val="56"/>
          <w:szCs w:val="56"/>
          <w:lang w:eastAsia="en-GB"/>
        </w:rPr>
      </w:pPr>
    </w:p>
    <w:p w14:paraId="4616EEF5" w14:textId="06738A47" w:rsidR="00CB60DC" w:rsidRDefault="00CB60DC">
      <w:pPr>
        <w:pStyle w:val="Tytu"/>
        <w:rPr>
          <w:rFonts w:ascii="Times New Roman" w:eastAsia="Times New Roman" w:hAnsi="Times New Roman" w:cs="Times New Roman"/>
          <w:kern w:val="0"/>
          <w:sz w:val="56"/>
          <w:szCs w:val="56"/>
          <w:lang w:eastAsia="en-GB"/>
        </w:rPr>
      </w:pPr>
      <w:r>
        <w:rPr>
          <w:noProof/>
        </w:rPr>
        <w:drawing>
          <wp:inline distT="0" distB="0" distL="0" distR="0" wp14:anchorId="198C8842" wp14:editId="308647E9">
            <wp:extent cx="4829175" cy="1038225"/>
            <wp:effectExtent l="0" t="0" r="9525" b="9525"/>
            <wp:docPr id="577512327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12327" name="Picture 1" descr="A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AF65B" w14:textId="77777777" w:rsidR="00CB60DC" w:rsidRPr="00CB60DC" w:rsidRDefault="004B1D94">
      <w:pPr>
        <w:pStyle w:val="Tytu"/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</w:pPr>
      <w:r w:rsidRPr="00967E3B"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  <w:t>Erasmus+ B</w:t>
      </w:r>
      <w:r w:rsidRPr="00CB60DC"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  <w:t>IP</w:t>
      </w:r>
      <w:r w:rsidRPr="00967E3B"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  <w:br/>
      </w:r>
      <w:r w:rsidR="00CB60DC" w:rsidRPr="00CB60DC"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  <w:t xml:space="preserve">European University </w:t>
      </w:r>
      <w:r w:rsidRPr="00967E3B"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  <w:t>Cyprus</w:t>
      </w:r>
    </w:p>
    <w:p w14:paraId="79AC71FB" w14:textId="7094988A" w:rsidR="004B1D94" w:rsidRPr="00CB60DC" w:rsidRDefault="004B1D94">
      <w:pPr>
        <w:pStyle w:val="Tytu"/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</w:pPr>
      <w:r w:rsidRPr="00967E3B">
        <w:rPr>
          <w:rFonts w:ascii="Times New Roman" w:eastAsia="Times New Roman" w:hAnsi="Times New Roman" w:cs="Times New Roman"/>
          <w:kern w:val="0"/>
          <w:sz w:val="48"/>
          <w:szCs w:val="48"/>
          <w:lang w:eastAsia="en-GB"/>
        </w:rPr>
        <w:t>| 6–10 October 2025</w:t>
      </w:r>
    </w:p>
    <w:p w14:paraId="54EA31EC" w14:textId="77777777" w:rsidR="00CB60DC" w:rsidRPr="004B1D94" w:rsidRDefault="00CB60DC">
      <w:pPr>
        <w:pStyle w:val="Tytu"/>
        <w:rPr>
          <w:sz w:val="56"/>
          <w:szCs w:val="56"/>
        </w:rPr>
      </w:pPr>
    </w:p>
    <w:p w14:paraId="6F3002DF" w14:textId="6C29F6E5" w:rsidR="004B1D94" w:rsidRPr="00CB60DC" w:rsidRDefault="00CB60DC">
      <w:pPr>
        <w:pStyle w:val="Tytu"/>
        <w:rPr>
          <w:sz w:val="56"/>
          <w:szCs w:val="56"/>
        </w:rPr>
      </w:pPr>
      <w:r>
        <w:rPr>
          <w:noProof/>
          <w:lang w:val="en-GB" w:bidi="en-GB"/>
        </w:rPr>
        <w:drawing>
          <wp:anchor distT="0" distB="0" distL="114300" distR="114300" simplePos="0" relativeHeight="251656704" behindDoc="0" locked="0" layoutInCell="1" allowOverlap="1" wp14:anchorId="7FAA65E4" wp14:editId="49502AD0">
            <wp:simplePos x="0" y="0"/>
            <wp:positionH relativeFrom="margin">
              <wp:posOffset>3364230</wp:posOffset>
            </wp:positionH>
            <wp:positionV relativeFrom="paragraph">
              <wp:posOffset>381000</wp:posOffset>
            </wp:positionV>
            <wp:extent cx="1533600" cy="1065600"/>
            <wp:effectExtent l="0" t="0" r="0" b="1270"/>
            <wp:wrapNone/>
            <wp:docPr id="2" name="Picture 2" descr="Windmills on a bright green field, under a brilliant blue sky with scattered, small white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94" w:rsidRPr="00CB60DC">
        <w:rPr>
          <w:sz w:val="56"/>
          <w:szCs w:val="56"/>
        </w:rPr>
        <w:t>Sustainability for Business: Trends, Issues, Challenges</w:t>
      </w:r>
    </w:p>
    <w:p w14:paraId="681B3466" w14:textId="1F72F4D1" w:rsidR="00A86AE1" w:rsidRDefault="00CB60DC">
      <w:r>
        <w:rPr>
          <w:noProof/>
        </w:rPr>
        <w:drawing>
          <wp:anchor distT="0" distB="0" distL="114300" distR="114300" simplePos="0" relativeHeight="251658752" behindDoc="0" locked="0" layoutInCell="1" allowOverlap="1" wp14:anchorId="36098355" wp14:editId="3144B521">
            <wp:simplePos x="0" y="0"/>
            <wp:positionH relativeFrom="column">
              <wp:posOffset>1653540</wp:posOffset>
            </wp:positionH>
            <wp:positionV relativeFrom="paragraph">
              <wp:posOffset>710565</wp:posOffset>
            </wp:positionV>
            <wp:extent cx="4257675" cy="1952625"/>
            <wp:effectExtent l="0" t="0" r="9525" b="9525"/>
            <wp:wrapNone/>
            <wp:docPr id="2653914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0B8E49" wp14:editId="00414889">
            <wp:extent cx="1533525" cy="1162050"/>
            <wp:effectExtent l="0" t="0" r="9525" b="0"/>
            <wp:docPr id="577157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A0360" w14:textId="77777777" w:rsidR="00CB60DC" w:rsidRDefault="00CB60DC" w:rsidP="005113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C6E96DF" w14:textId="77777777" w:rsidR="00CB60DC" w:rsidRDefault="00CB60DC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F3EA65" w14:textId="77777777" w:rsidR="00CB60DC" w:rsidRDefault="00CB60DC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2EEB1D" w14:textId="77777777" w:rsidR="00CB60DC" w:rsidRDefault="00CB60DC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76E57CC" w14:textId="51A730E2" w:rsidR="004B1D94" w:rsidRPr="00967E3B" w:rsidRDefault="004B1D94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Join an immersive 5-day international program combining </w:t>
      </w:r>
      <w:r w:rsidR="00D5704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</w:t>
      </w: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virtual </w:t>
      </w:r>
      <w:r w:rsidR="00D57043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meeting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</w:t>
      </w: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in-person collaboration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beautiful Cyprus. Discover the latest trends in sustainable business, tackle real-world environmental and ethical challenges, and network with peers across Europe</w:t>
      </w:r>
      <w:r w:rsidR="0051133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 Visit the seaside towns of Ayia Napa and </w:t>
      </w:r>
      <w:proofErr w:type="spellStart"/>
      <w:r w:rsidR="00511336">
        <w:rPr>
          <w:rFonts w:ascii="Times New Roman" w:eastAsia="Times New Roman" w:hAnsi="Times New Roman" w:cs="Times New Roman"/>
          <w:sz w:val="24"/>
          <w:szCs w:val="24"/>
          <w:lang w:eastAsia="en-GB"/>
        </w:rPr>
        <w:t>Protaras</w:t>
      </w:r>
      <w:proofErr w:type="spellEnd"/>
      <w:r w:rsidR="00724B2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 </w:t>
      </w:r>
    </w:p>
    <w:p w14:paraId="2F2AD80C" w14:textId="77777777" w:rsidR="004B1D94" w:rsidRPr="00967E3B" w:rsidRDefault="004B1D94" w:rsidP="004B1D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On-site: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6–10 October 2025</w:t>
      </w:r>
    </w:p>
    <w:p w14:paraId="19AF11E7" w14:textId="72ED0F4B" w:rsidR="004B1D94" w:rsidRPr="00967E3B" w:rsidRDefault="004B1D94" w:rsidP="004B1D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Virtual Components: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-session </w:t>
      </w:r>
      <w:r w:rsidR="00385BC2">
        <w:rPr>
          <w:rFonts w:ascii="Times New Roman" w:eastAsia="Times New Roman" w:hAnsi="Times New Roman" w:cs="Times New Roman"/>
          <w:sz w:val="24"/>
          <w:szCs w:val="24"/>
          <w:lang w:eastAsia="en-GB"/>
        </w:rPr>
        <w:t>8</w:t>
      </w:r>
      <w:r w:rsidR="00385BC2" w:rsidRPr="00385BC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 w:rsidR="00385BC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September 2025</w:t>
      </w:r>
      <w:r w:rsidR="00D5704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(subject and time to be announced)</w:t>
      </w:r>
    </w:p>
    <w:p w14:paraId="6C4E956F" w14:textId="77777777" w:rsidR="004B1D94" w:rsidRPr="00967E3B" w:rsidRDefault="004B1D94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Segoe UI Emoji" w:eastAsia="Times New Roman" w:hAnsi="Segoe UI Emoji" w:cs="Segoe UI Emoji"/>
          <w:b/>
          <w:bCs/>
          <w:sz w:val="24"/>
          <w:szCs w:val="24"/>
          <w:lang w:eastAsia="en-GB"/>
        </w:rPr>
        <w:t>🎯</w:t>
      </w: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Who Should Join:</w:t>
      </w:r>
    </w:p>
    <w:p w14:paraId="1DC7A299" w14:textId="77777777" w:rsidR="004B1D94" w:rsidRPr="00967E3B" w:rsidRDefault="004B1D94" w:rsidP="004B1D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University students (Bachelor/Master level)</w:t>
      </w:r>
    </w:p>
    <w:p w14:paraId="65DF61DB" w14:textId="72B08BA9" w:rsidR="004B1D94" w:rsidRPr="00967E3B" w:rsidRDefault="004B1D94" w:rsidP="004B1D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Academics interested in </w:t>
      </w:r>
      <w:r w:rsidR="00385BC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business, 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sustainability and innovation</w:t>
      </w:r>
    </w:p>
    <w:p w14:paraId="45BA0911" w14:textId="34E79E62" w:rsidR="004B1D94" w:rsidRPr="00967E3B" w:rsidRDefault="004B1D94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Segoe UI Emoji" w:eastAsia="Times New Roman" w:hAnsi="Segoe UI Emoji" w:cs="Segoe UI Emoji"/>
          <w:b/>
          <w:bCs/>
          <w:sz w:val="24"/>
          <w:szCs w:val="24"/>
          <w:lang w:eastAsia="en-GB"/>
        </w:rPr>
        <w:lastRenderedPageBreak/>
        <w:t>🔍</w:t>
      </w: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Topics Covered</w:t>
      </w:r>
      <w:r w:rsidR="004309F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(but not limited to</w:t>
      </w:r>
      <w:r w:rsidR="006941E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)</w:t>
      </w:r>
      <w:r w:rsidR="00385BC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:</w:t>
      </w:r>
    </w:p>
    <w:p w14:paraId="0CFAAA58" w14:textId="3C020787" w:rsidR="004B1D94" w:rsidRPr="00967E3B" w:rsidRDefault="004B1D94" w:rsidP="004B1D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Green entrepreneurshi</w:t>
      </w:r>
      <w:r w:rsidR="006941E4">
        <w:rPr>
          <w:rFonts w:ascii="Times New Roman" w:eastAsia="Times New Roman" w:hAnsi="Times New Roman" w:cs="Times New Roman"/>
          <w:sz w:val="24"/>
          <w:szCs w:val="24"/>
          <w:lang w:eastAsia="en-GB"/>
        </w:rPr>
        <w:t>p/management/business</w:t>
      </w:r>
    </w:p>
    <w:p w14:paraId="0765AB4B" w14:textId="77777777" w:rsidR="004B1D94" w:rsidRPr="00967E3B" w:rsidRDefault="004B1D94" w:rsidP="004B1D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Corporate sustainability strategy</w:t>
      </w:r>
    </w:p>
    <w:p w14:paraId="62690DFF" w14:textId="77777777" w:rsidR="004B1D94" w:rsidRPr="00967E3B" w:rsidRDefault="004B1D94" w:rsidP="00CA4EE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Circular economy</w:t>
      </w:r>
    </w:p>
    <w:p w14:paraId="130EA50E" w14:textId="77777777" w:rsidR="00385BC2" w:rsidRDefault="004B1D94" w:rsidP="00385BC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ESG (Environmental, Social, Governance)</w:t>
      </w:r>
    </w:p>
    <w:p w14:paraId="4BDD7CB7" w14:textId="751BF39C" w:rsidR="008018DD" w:rsidRPr="001E0A59" w:rsidRDefault="008018DD" w:rsidP="001E0A5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Sustainability and Technology</w:t>
      </w:r>
    </w:p>
    <w:p w14:paraId="0B766C6C" w14:textId="28430B1E" w:rsidR="00385BC2" w:rsidRPr="00967E3B" w:rsidRDefault="00385BC2" w:rsidP="00385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67E3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Certificate: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Participants receive a Certificate of Attendance (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3 </w:t>
      </w:r>
      <w:r w:rsidRPr="00967E3B">
        <w:rPr>
          <w:rFonts w:ascii="Times New Roman" w:eastAsia="Times New Roman" w:hAnsi="Times New Roman" w:cs="Times New Roman"/>
          <w:sz w:val="24"/>
          <w:szCs w:val="24"/>
          <w:lang w:eastAsia="en-GB"/>
        </w:rPr>
        <w:t>ECTS)</w:t>
      </w:r>
    </w:p>
    <w:p w14:paraId="49784ADD" w14:textId="2C07753B" w:rsidR="00D57043" w:rsidRDefault="00CB60DC" w:rsidP="00D57043">
      <w:pPr>
        <w:shd w:val="clear" w:color="auto" w:fill="FFFFFF"/>
        <w:rPr>
          <w:rFonts w:ascii="Arial" w:hAnsi="Arial" w:cs="Arial"/>
          <w:b/>
          <w:bCs/>
          <w:color w:val="354257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Please contact</w:t>
      </w:r>
      <w:r w:rsidR="00C00C4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by </w:t>
      </w:r>
      <w:r w:rsidR="00C00C4E" w:rsidRPr="00C00C4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30/07/2025</w:t>
      </w:r>
      <w:r w:rsidR="00D57043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D57043">
        <w:rPr>
          <w:rFonts w:ascii="Arial" w:hAnsi="Arial" w:cs="Arial"/>
          <w:b/>
          <w:bCs/>
          <w:color w:val="354257"/>
          <w:sz w:val="23"/>
          <w:szCs w:val="23"/>
        </w:rPr>
        <w:t>Dr Cathrin Lazarou</w:t>
      </w:r>
    </w:p>
    <w:p w14:paraId="5E0F3A52" w14:textId="23009CA3" w:rsidR="00D57043" w:rsidRDefault="00D57043" w:rsidP="00D57043">
      <w:pPr>
        <w:shd w:val="clear" w:color="auto" w:fill="FFFFFF"/>
        <w:rPr>
          <w:rFonts w:ascii="Times New Roman" w:hAnsi="Times New Roman" w:cs="Times New Roman"/>
          <w:color w:val="323130"/>
          <w:sz w:val="24"/>
          <w:szCs w:val="24"/>
        </w:rPr>
      </w:pPr>
      <w:r>
        <w:rPr>
          <w:rFonts w:ascii="Arial" w:hAnsi="Arial" w:cs="Arial"/>
          <w:b/>
          <w:bCs/>
          <w:color w:val="354257"/>
          <w:sz w:val="23"/>
          <w:szCs w:val="23"/>
        </w:rPr>
        <w:tab/>
      </w:r>
      <w:r>
        <w:rPr>
          <w:rFonts w:ascii="Arial" w:hAnsi="Arial" w:cs="Arial"/>
          <w:b/>
          <w:bCs/>
          <w:color w:val="354257"/>
          <w:sz w:val="23"/>
          <w:szCs w:val="23"/>
        </w:rPr>
        <w:tab/>
      </w:r>
      <w:r>
        <w:rPr>
          <w:rFonts w:ascii="Arial" w:hAnsi="Arial" w:cs="Arial"/>
          <w:b/>
          <w:bCs/>
          <w:color w:val="354257"/>
          <w:sz w:val="23"/>
          <w:szCs w:val="23"/>
        </w:rPr>
        <w:tab/>
      </w:r>
      <w:r w:rsidR="00C00C4E">
        <w:rPr>
          <w:rFonts w:ascii="Arial" w:hAnsi="Arial" w:cs="Arial"/>
          <w:b/>
          <w:bCs/>
          <w:color w:val="354257"/>
          <w:sz w:val="23"/>
          <w:szCs w:val="23"/>
        </w:rPr>
        <w:tab/>
      </w:r>
      <w:r>
        <w:rPr>
          <w:rFonts w:ascii="Arial" w:hAnsi="Arial" w:cs="Arial"/>
          <w:b/>
          <w:bCs/>
          <w:color w:val="354257"/>
          <w:sz w:val="23"/>
          <w:szCs w:val="23"/>
        </w:rPr>
        <w:t>c.lazarou@euc.ac.cy</w:t>
      </w:r>
    </w:p>
    <w:p w14:paraId="03E1F5B2" w14:textId="6985EA23" w:rsidR="00D57043" w:rsidRDefault="00D57043" w:rsidP="00D57043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C00C4E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Business Studies Program Coordinator</w:t>
      </w:r>
    </w:p>
    <w:p w14:paraId="0E9B565A" w14:textId="77777777" w:rsidR="00D57043" w:rsidRDefault="00D57043" w:rsidP="00C00C4E">
      <w:pPr>
        <w:shd w:val="clear" w:color="auto" w:fill="FFFFFF"/>
        <w:ind w:left="2160"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Erasmus Coordinator – School of Business </w:t>
      </w:r>
    </w:p>
    <w:p w14:paraId="784C865F" w14:textId="77777777" w:rsidR="00D57043" w:rsidRDefault="00D57043" w:rsidP="00C00C4E">
      <w:pPr>
        <w:shd w:val="clear" w:color="auto" w:fill="FFFFFF"/>
        <w:ind w:left="2160" w:firstLine="720"/>
        <w:rPr>
          <w:rFonts w:ascii="Arial" w:hAnsi="Arial" w:cs="Arial"/>
          <w:color w:val="354257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54257"/>
          <w:sz w:val="20"/>
          <w:szCs w:val="20"/>
          <w:shd w:val="clear" w:color="auto" w:fill="FFFFFF"/>
        </w:rPr>
        <w:t>Department of Management and Marketing</w:t>
      </w:r>
    </w:p>
    <w:p w14:paraId="060DEB84" w14:textId="68CEE9C6" w:rsidR="004B1D94" w:rsidRPr="00D57043" w:rsidRDefault="00D57043" w:rsidP="004B1D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D570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Tentative program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7"/>
        <w:gridCol w:w="2710"/>
        <w:gridCol w:w="2761"/>
      </w:tblGrid>
      <w:tr w:rsidR="00CB60DC" w14:paraId="06CC120A" w14:textId="77777777" w:rsidTr="00217EFB">
        <w:tc>
          <w:tcPr>
            <w:tcW w:w="2765" w:type="dxa"/>
          </w:tcPr>
          <w:p w14:paraId="44591E34" w14:textId="77777777" w:rsidR="00CB60DC" w:rsidRPr="003A6141" w:rsidRDefault="00CB60DC" w:rsidP="00217EFB">
            <w:pPr>
              <w:rPr>
                <w:b/>
                <w:bCs/>
                <w:sz w:val="24"/>
                <w:szCs w:val="24"/>
              </w:rPr>
            </w:pPr>
            <w:r w:rsidRPr="003A6141">
              <w:rPr>
                <w:b/>
                <w:bCs/>
                <w:sz w:val="24"/>
                <w:szCs w:val="24"/>
              </w:rPr>
              <w:t xml:space="preserve">DAY </w:t>
            </w:r>
          </w:p>
        </w:tc>
        <w:tc>
          <w:tcPr>
            <w:tcW w:w="2765" w:type="dxa"/>
          </w:tcPr>
          <w:p w14:paraId="29E88197" w14:textId="77777777" w:rsidR="00CB60DC" w:rsidRPr="003A6141" w:rsidRDefault="00CB60DC" w:rsidP="00217EFB">
            <w:pPr>
              <w:rPr>
                <w:b/>
                <w:bCs/>
                <w:sz w:val="24"/>
                <w:szCs w:val="24"/>
              </w:rPr>
            </w:pPr>
            <w:r w:rsidRPr="003A6141">
              <w:rPr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766" w:type="dxa"/>
          </w:tcPr>
          <w:p w14:paraId="57C04962" w14:textId="77777777" w:rsidR="00CB60DC" w:rsidRPr="003A6141" w:rsidRDefault="00CB60DC" w:rsidP="00217EFB">
            <w:pPr>
              <w:rPr>
                <w:b/>
                <w:bCs/>
                <w:sz w:val="24"/>
                <w:szCs w:val="24"/>
              </w:rPr>
            </w:pPr>
            <w:r w:rsidRPr="003A6141">
              <w:rPr>
                <w:b/>
                <w:bCs/>
                <w:sz w:val="24"/>
                <w:szCs w:val="24"/>
              </w:rPr>
              <w:t>SUBJECT</w:t>
            </w:r>
          </w:p>
        </w:tc>
      </w:tr>
      <w:tr w:rsidR="00CB60DC" w14:paraId="421548B2" w14:textId="77777777" w:rsidTr="00217EFB">
        <w:tc>
          <w:tcPr>
            <w:tcW w:w="2765" w:type="dxa"/>
          </w:tcPr>
          <w:p w14:paraId="5DDCD083" w14:textId="77777777" w:rsidR="00CB60DC" w:rsidRDefault="00CB60DC" w:rsidP="00217EFB">
            <w:r>
              <w:t>06/10/2025- MONDAY</w:t>
            </w:r>
          </w:p>
        </w:tc>
        <w:tc>
          <w:tcPr>
            <w:tcW w:w="2765" w:type="dxa"/>
          </w:tcPr>
          <w:p w14:paraId="7B382B58" w14:textId="77777777" w:rsidR="00CB60DC" w:rsidRDefault="00CB60DC" w:rsidP="00217EFB">
            <w:r>
              <w:t>15.00-18.00</w:t>
            </w:r>
          </w:p>
        </w:tc>
        <w:tc>
          <w:tcPr>
            <w:tcW w:w="2766" w:type="dxa"/>
          </w:tcPr>
          <w:p w14:paraId="34E3D58A" w14:textId="77777777" w:rsidR="00CB60DC" w:rsidRDefault="00CB60DC" w:rsidP="00217EFB">
            <w:r>
              <w:t xml:space="preserve">INTRODUCTION </w:t>
            </w:r>
          </w:p>
          <w:p w14:paraId="2383F1AA" w14:textId="77777777" w:rsidR="00CB60DC" w:rsidRDefault="00CB60DC" w:rsidP="00217EFB">
            <w:r>
              <w:t xml:space="preserve">SHORT BREAK </w:t>
            </w:r>
          </w:p>
          <w:p w14:paraId="17DADB21" w14:textId="77777777" w:rsidR="00CB60DC" w:rsidRDefault="00CB60DC" w:rsidP="00217EFB">
            <w:r w:rsidRPr="009E5D09">
              <w:t>GROUP BUILDING/INTRODUCTION OF PARTICIPANTS</w:t>
            </w:r>
          </w:p>
        </w:tc>
      </w:tr>
      <w:tr w:rsidR="00CB60DC" w14:paraId="7B6F1A82" w14:textId="77777777" w:rsidTr="00217EFB">
        <w:tc>
          <w:tcPr>
            <w:tcW w:w="2765" w:type="dxa"/>
          </w:tcPr>
          <w:p w14:paraId="4592A7FC" w14:textId="77777777" w:rsidR="00CB60DC" w:rsidRDefault="00CB60DC" w:rsidP="00217EFB">
            <w:r>
              <w:t>07/10/2025- TUESDAY</w:t>
            </w:r>
          </w:p>
        </w:tc>
        <w:tc>
          <w:tcPr>
            <w:tcW w:w="2765" w:type="dxa"/>
          </w:tcPr>
          <w:p w14:paraId="264347CA" w14:textId="77777777" w:rsidR="00CB60DC" w:rsidRDefault="00CB60DC" w:rsidP="00217EFB">
            <w:r>
              <w:t>9:00-16.00</w:t>
            </w:r>
          </w:p>
        </w:tc>
        <w:tc>
          <w:tcPr>
            <w:tcW w:w="2766" w:type="dxa"/>
          </w:tcPr>
          <w:p w14:paraId="7E25D0AB" w14:textId="77777777" w:rsidR="00CB60DC" w:rsidRDefault="00CB60DC" w:rsidP="00217EFB">
            <w:r>
              <w:t xml:space="preserve">PRESENTATIONS, </w:t>
            </w:r>
          </w:p>
          <w:p w14:paraId="0BC32A7C" w14:textId="77777777" w:rsidR="00CB60DC" w:rsidRDefault="00CB60DC" w:rsidP="00217EFB">
            <w:r>
              <w:t>SHORT BREAK</w:t>
            </w:r>
          </w:p>
          <w:p w14:paraId="59417BFC" w14:textId="77777777" w:rsidR="00CB60DC" w:rsidRDefault="00CB60DC" w:rsidP="00217EFB">
            <w:r>
              <w:t>GUEST LECTURES</w:t>
            </w:r>
          </w:p>
          <w:p w14:paraId="403E6171" w14:textId="77777777" w:rsidR="00CB60DC" w:rsidRDefault="00CB60DC" w:rsidP="00217EFB">
            <w:r>
              <w:t>LUNCH BREAK</w:t>
            </w:r>
          </w:p>
          <w:p w14:paraId="342CFF4C" w14:textId="77777777" w:rsidR="00CB60DC" w:rsidRDefault="00CB60DC" w:rsidP="00217EFB">
            <w:r>
              <w:t>GUEST LECTURES</w:t>
            </w:r>
          </w:p>
          <w:p w14:paraId="3D4AD8E2" w14:textId="77777777" w:rsidR="00CB60DC" w:rsidRDefault="00CB60DC" w:rsidP="00217EFB">
            <w:r>
              <w:t>GROUP WORK</w:t>
            </w:r>
          </w:p>
        </w:tc>
      </w:tr>
      <w:tr w:rsidR="00CB60DC" w14:paraId="4956ADCA" w14:textId="77777777" w:rsidTr="00217EFB">
        <w:tc>
          <w:tcPr>
            <w:tcW w:w="2765" w:type="dxa"/>
          </w:tcPr>
          <w:p w14:paraId="7058E735" w14:textId="77777777" w:rsidR="00CB60DC" w:rsidRDefault="00CB60DC" w:rsidP="00217EFB">
            <w:r>
              <w:t>08/10/2025- WEDNESDAY</w:t>
            </w:r>
          </w:p>
        </w:tc>
        <w:tc>
          <w:tcPr>
            <w:tcW w:w="2765" w:type="dxa"/>
          </w:tcPr>
          <w:p w14:paraId="1DAAD15F" w14:textId="77777777" w:rsidR="00CB60DC" w:rsidRDefault="00CB60DC" w:rsidP="00217EFB">
            <w:r>
              <w:t>8.30-19.00</w:t>
            </w:r>
          </w:p>
        </w:tc>
        <w:tc>
          <w:tcPr>
            <w:tcW w:w="2766" w:type="dxa"/>
          </w:tcPr>
          <w:p w14:paraId="2D6732A5" w14:textId="6B362E71" w:rsidR="00CB60DC" w:rsidRDefault="00CB60DC" w:rsidP="00217EFB">
            <w:r>
              <w:t>EXCURSION AYIA NAPA-PROTARAS, COMPANY VISIT</w:t>
            </w:r>
          </w:p>
          <w:p w14:paraId="3D2ED964" w14:textId="70A7AA1E" w:rsidR="00D57043" w:rsidRDefault="00D57043" w:rsidP="00217EFB">
            <w:r>
              <w:t>FREE TIME</w:t>
            </w:r>
          </w:p>
        </w:tc>
      </w:tr>
      <w:tr w:rsidR="00CB60DC" w14:paraId="7533EFAB" w14:textId="77777777" w:rsidTr="00217EFB">
        <w:tc>
          <w:tcPr>
            <w:tcW w:w="2765" w:type="dxa"/>
          </w:tcPr>
          <w:p w14:paraId="1D55FDC5" w14:textId="77777777" w:rsidR="00CB60DC" w:rsidRDefault="00CB60DC" w:rsidP="00217EFB">
            <w:r>
              <w:t>09/10/2025- THURSDAY</w:t>
            </w:r>
          </w:p>
        </w:tc>
        <w:tc>
          <w:tcPr>
            <w:tcW w:w="2765" w:type="dxa"/>
          </w:tcPr>
          <w:p w14:paraId="06F52AD0" w14:textId="77777777" w:rsidR="00CB60DC" w:rsidRDefault="00CB60DC" w:rsidP="00217EFB">
            <w:r>
              <w:t>9:00-16.00</w:t>
            </w:r>
          </w:p>
        </w:tc>
        <w:tc>
          <w:tcPr>
            <w:tcW w:w="2766" w:type="dxa"/>
          </w:tcPr>
          <w:p w14:paraId="0678228A" w14:textId="77777777" w:rsidR="00CB60DC" w:rsidRDefault="00CB60DC" w:rsidP="00217EFB">
            <w:r>
              <w:t>PRESENTATIONS</w:t>
            </w:r>
          </w:p>
          <w:p w14:paraId="49D1CBB8" w14:textId="77777777" w:rsidR="00CB60DC" w:rsidRDefault="00CB60DC" w:rsidP="00217EFB">
            <w:r>
              <w:t>SHORT BREAK</w:t>
            </w:r>
          </w:p>
          <w:p w14:paraId="1081258B" w14:textId="77777777" w:rsidR="00CB60DC" w:rsidRDefault="00CB60DC" w:rsidP="00217EFB">
            <w:r>
              <w:t>GROUP WORK</w:t>
            </w:r>
          </w:p>
          <w:p w14:paraId="4589F4DA" w14:textId="77777777" w:rsidR="00CB60DC" w:rsidRDefault="00CB60DC" w:rsidP="00217EFB">
            <w:r>
              <w:t>GUEST LECTURES</w:t>
            </w:r>
          </w:p>
          <w:p w14:paraId="5883213E" w14:textId="77777777" w:rsidR="00CB60DC" w:rsidRDefault="00CB60DC" w:rsidP="00217EFB">
            <w:r>
              <w:t>LUNCH BREAK</w:t>
            </w:r>
          </w:p>
          <w:p w14:paraId="399F1D64" w14:textId="77777777" w:rsidR="00CB60DC" w:rsidRDefault="00CB60DC" w:rsidP="00217EFB">
            <w:r>
              <w:t>GUEST LECTURES</w:t>
            </w:r>
          </w:p>
          <w:p w14:paraId="28376550" w14:textId="77777777" w:rsidR="00CB60DC" w:rsidRDefault="00CB60DC" w:rsidP="00217EFB">
            <w:r>
              <w:t>GROUP WORK</w:t>
            </w:r>
          </w:p>
          <w:p w14:paraId="70367BB0" w14:textId="77777777" w:rsidR="00CB60DC" w:rsidRDefault="00CB60DC" w:rsidP="00217EFB">
            <w:r>
              <w:t>DINNER</w:t>
            </w:r>
          </w:p>
        </w:tc>
      </w:tr>
      <w:tr w:rsidR="00CB60DC" w14:paraId="58E87C09" w14:textId="77777777" w:rsidTr="00217EFB">
        <w:tc>
          <w:tcPr>
            <w:tcW w:w="2765" w:type="dxa"/>
          </w:tcPr>
          <w:p w14:paraId="647E6024" w14:textId="77777777" w:rsidR="00CB60DC" w:rsidRDefault="00CB60DC" w:rsidP="00217EFB">
            <w:r>
              <w:t>10/10/2025- FRIDAY</w:t>
            </w:r>
          </w:p>
        </w:tc>
        <w:tc>
          <w:tcPr>
            <w:tcW w:w="2765" w:type="dxa"/>
          </w:tcPr>
          <w:p w14:paraId="5F3B2A01" w14:textId="77777777" w:rsidR="00CB60DC" w:rsidRDefault="00CB60DC" w:rsidP="00217EFB">
            <w:r>
              <w:t>10.00-12.00</w:t>
            </w:r>
          </w:p>
        </w:tc>
        <w:tc>
          <w:tcPr>
            <w:tcW w:w="2766" w:type="dxa"/>
          </w:tcPr>
          <w:p w14:paraId="7BC75BE6" w14:textId="77777777" w:rsidR="00CB60DC" w:rsidRDefault="00CB60DC" w:rsidP="00217EFB">
            <w:r>
              <w:t>PRESENTATIONS</w:t>
            </w:r>
          </w:p>
          <w:p w14:paraId="2A1D8A35" w14:textId="77777777" w:rsidR="00CB60DC" w:rsidRDefault="00CB60DC" w:rsidP="00217EFB">
            <w:r>
              <w:t>CERTIFICATES</w:t>
            </w:r>
          </w:p>
          <w:p w14:paraId="4A4BCC46" w14:textId="77777777" w:rsidR="00CB60DC" w:rsidRDefault="00CB60DC" w:rsidP="00217EFB">
            <w:r>
              <w:t>LUNCH</w:t>
            </w:r>
          </w:p>
        </w:tc>
      </w:tr>
    </w:tbl>
    <w:p w14:paraId="796DEB68" w14:textId="2A68A23F" w:rsidR="004B1D94" w:rsidRPr="00B85C77" w:rsidRDefault="004B1D94" w:rsidP="00B85C77">
      <w:pPr>
        <w:pStyle w:val="ContactInfo"/>
      </w:pPr>
    </w:p>
    <w:sectPr w:rsidR="004B1D94" w:rsidRPr="00B85C77"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85510" w14:textId="77777777" w:rsidR="004B1D94" w:rsidRDefault="004B1D94">
      <w:pPr>
        <w:spacing w:line="240" w:lineRule="auto"/>
      </w:pPr>
      <w:r>
        <w:separator/>
      </w:r>
    </w:p>
  </w:endnote>
  <w:endnote w:type="continuationSeparator" w:id="0">
    <w:p w14:paraId="738832D9" w14:textId="77777777" w:rsidR="004B1D94" w:rsidRDefault="004B1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F50EC" w14:textId="77777777" w:rsidR="004B1D94" w:rsidRDefault="004B1D94">
      <w:pPr>
        <w:spacing w:line="240" w:lineRule="auto"/>
      </w:pPr>
      <w:r>
        <w:separator/>
      </w:r>
    </w:p>
  </w:footnote>
  <w:footnote w:type="continuationSeparator" w:id="0">
    <w:p w14:paraId="6CA05BB9" w14:textId="77777777" w:rsidR="004B1D94" w:rsidRDefault="004B1D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9A7549"/>
    <w:multiLevelType w:val="multilevel"/>
    <w:tmpl w:val="8F94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9E4050"/>
    <w:multiLevelType w:val="multilevel"/>
    <w:tmpl w:val="0E5C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2625BB"/>
    <w:multiLevelType w:val="multilevel"/>
    <w:tmpl w:val="86CEF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94"/>
    <w:rsid w:val="000A7D83"/>
    <w:rsid w:val="000F0739"/>
    <w:rsid w:val="001106AE"/>
    <w:rsid w:val="001E0A59"/>
    <w:rsid w:val="002E5AC7"/>
    <w:rsid w:val="00356B3D"/>
    <w:rsid w:val="00371B40"/>
    <w:rsid w:val="00385BC2"/>
    <w:rsid w:val="00391C6E"/>
    <w:rsid w:val="003A6141"/>
    <w:rsid w:val="004063FD"/>
    <w:rsid w:val="004309F5"/>
    <w:rsid w:val="004B1D94"/>
    <w:rsid w:val="004F3379"/>
    <w:rsid w:val="00511336"/>
    <w:rsid w:val="005C52FF"/>
    <w:rsid w:val="00662F1A"/>
    <w:rsid w:val="006941E4"/>
    <w:rsid w:val="00724B2F"/>
    <w:rsid w:val="00733181"/>
    <w:rsid w:val="007C2A2B"/>
    <w:rsid w:val="008018DD"/>
    <w:rsid w:val="00850972"/>
    <w:rsid w:val="008B25AF"/>
    <w:rsid w:val="008E38A1"/>
    <w:rsid w:val="009425F9"/>
    <w:rsid w:val="00A46EFB"/>
    <w:rsid w:val="00A86AE1"/>
    <w:rsid w:val="00B032BD"/>
    <w:rsid w:val="00B10D65"/>
    <w:rsid w:val="00B3538A"/>
    <w:rsid w:val="00B85C77"/>
    <w:rsid w:val="00C00C4E"/>
    <w:rsid w:val="00C13AC7"/>
    <w:rsid w:val="00CA4EED"/>
    <w:rsid w:val="00CB60DC"/>
    <w:rsid w:val="00CE258D"/>
    <w:rsid w:val="00D57043"/>
    <w:rsid w:val="00D714D9"/>
    <w:rsid w:val="00D843EA"/>
    <w:rsid w:val="00DB348E"/>
    <w:rsid w:val="00DB5ECC"/>
    <w:rsid w:val="00DE45F5"/>
    <w:rsid w:val="00F2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73FCA"/>
  <w15:chartTrackingRefBased/>
  <w15:docId w15:val="{07671AF9-B95D-4ABB-9119-90E45021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55F51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5C77"/>
    <w:rPr>
      <w:color w:val="33473C" w:themeColor="text2" w:themeShade="BF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A4F1C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4F1C" w:themeColor="accent1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A4F1C" w:themeColor="accent1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2A4F1C" w:themeColor="accent1" w:themeShade="80"/>
      <w:kern w:val="28"/>
      <w:sz w:val="136"/>
      <w:szCs w:val="136"/>
    </w:rPr>
  </w:style>
  <w:style w:type="character" w:customStyle="1" w:styleId="TytuZnak">
    <w:name w:val="Tytuł Znak"/>
    <w:basedOn w:val="Domylnaczcionkaakapitu"/>
    <w:link w:val="Tytu"/>
    <w:uiPriority w:val="2"/>
    <w:rsid w:val="00B85C77"/>
    <w:rPr>
      <w:rFonts w:asciiTheme="majorHAnsi" w:eastAsiaTheme="majorEastAsia" w:hAnsiTheme="majorHAnsi" w:cstheme="majorBidi"/>
      <w:b/>
      <w:bCs/>
      <w:color w:val="2A4F1C" w:themeColor="accent1" w:themeShade="80"/>
      <w:kern w:val="28"/>
      <w:sz w:val="136"/>
      <w:szCs w:val="136"/>
    </w:rPr>
  </w:style>
  <w:style w:type="paragraph" w:styleId="Podtytu">
    <w:name w:val="Subtitle"/>
    <w:basedOn w:val="Normalny"/>
    <w:link w:val="PodtytuZnak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2A4F1C" w:themeColor="accent1" w:themeShade="80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3"/>
    <w:rsid w:val="00B85C77"/>
    <w:rPr>
      <w:b/>
      <w:bCs/>
      <w:color w:val="2A4F1C" w:themeColor="accent1" w:themeShade="80"/>
      <w:sz w:val="56"/>
      <w:szCs w:val="56"/>
    </w:rPr>
  </w:style>
  <w:style w:type="paragraph" w:styleId="Data">
    <w:name w:val="Date"/>
    <w:basedOn w:val="Normalny"/>
    <w:link w:val="DataZnak"/>
    <w:uiPriority w:val="4"/>
    <w:qFormat/>
    <w:rsid w:val="00733181"/>
    <w:rPr>
      <w:b/>
      <w:bCs/>
      <w:color w:val="2A4F1C" w:themeColor="accent1" w:themeShade="80"/>
      <w:sz w:val="40"/>
      <w:szCs w:val="40"/>
    </w:rPr>
  </w:style>
  <w:style w:type="character" w:customStyle="1" w:styleId="DataZnak">
    <w:name w:val="Data Znak"/>
    <w:basedOn w:val="Domylnaczcionkaakapitu"/>
    <w:link w:val="Data"/>
    <w:uiPriority w:val="4"/>
    <w:rsid w:val="00733181"/>
    <w:rPr>
      <w:b/>
      <w:bCs/>
      <w:color w:val="2A4F1C" w:themeColor="accent1" w:themeShade="80"/>
      <w:sz w:val="40"/>
      <w:szCs w:val="40"/>
    </w:rPr>
  </w:style>
  <w:style w:type="paragraph" w:customStyle="1" w:styleId="ContactInfo">
    <w:name w:val="Contact Info"/>
    <w:basedOn w:val="Normalny"/>
    <w:uiPriority w:val="5"/>
    <w:qFormat/>
    <w:rsid w:val="00B85C77"/>
    <w:rPr>
      <w:b/>
      <w:bCs/>
      <w:sz w:val="30"/>
      <w:szCs w:val="30"/>
    </w:rPr>
  </w:style>
  <w:style w:type="character" w:customStyle="1" w:styleId="Nagwek1Znak">
    <w:name w:val="Nagłówek 1 Znak"/>
    <w:basedOn w:val="Domylnaczcionkaakapitu"/>
    <w:link w:val="Nagwek1"/>
    <w:uiPriority w:val="9"/>
    <w:rsid w:val="00391C6E"/>
    <w:rPr>
      <w:rFonts w:asciiTheme="majorHAnsi" w:eastAsiaTheme="majorEastAsia" w:hAnsiTheme="majorHAnsi" w:cstheme="majorBidi"/>
      <w:color w:val="2A4F1C" w:themeColor="accent1" w:themeShade="80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739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F0739"/>
  </w:style>
  <w:style w:type="paragraph" w:styleId="Tekstblokowy">
    <w:name w:val="Block Text"/>
    <w:basedOn w:val="Normalny"/>
    <w:uiPriority w:val="99"/>
    <w:semiHidden/>
    <w:unhideWhenUsed/>
    <w:rsid w:val="00733181"/>
    <w:pPr>
      <w:pBdr>
        <w:top w:val="single" w:sz="2" w:space="10" w:color="549E39" w:themeColor="accent1" w:shadow="1" w:frame="1"/>
        <w:left w:val="single" w:sz="2" w:space="10" w:color="549E39" w:themeColor="accent1" w:shadow="1" w:frame="1"/>
        <w:bottom w:val="single" w:sz="2" w:space="10" w:color="549E39" w:themeColor="accent1" w:shadow="1" w:frame="1"/>
        <w:right w:val="single" w:sz="2" w:space="10" w:color="549E39" w:themeColor="accent1" w:shadow="1" w:frame="1"/>
      </w:pBdr>
      <w:ind w:left="1152" w:right="1152"/>
    </w:pPr>
    <w:rPr>
      <w:i/>
      <w:iCs/>
      <w:color w:val="2A4F1C" w:themeColor="accent1" w:themeShade="8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F073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F0739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F07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F0739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F0739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F0739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F0739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F0739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F0739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F0739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F0739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F0739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F0739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F0739"/>
  </w:style>
  <w:style w:type="table" w:styleId="Kolorowasiatka">
    <w:name w:val="Colorful Grid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0F0739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0739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07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0739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33181"/>
    <w:rPr>
      <w:rFonts w:ascii="Segoe UI" w:hAnsi="Segoe UI" w:cs="Segoe UI"/>
      <w:color w:val="33473C" w:themeColor="text2" w:themeShade="BF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33181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33181"/>
    <w:rPr>
      <w:color w:val="33473C" w:themeColor="text2" w:themeShade="BF"/>
    </w:rPr>
  </w:style>
  <w:style w:type="character" w:styleId="Uwydatnienie">
    <w:name w:val="Emphasis"/>
    <w:basedOn w:val="Domylnaczcionkaakapitu"/>
    <w:uiPriority w:val="20"/>
    <w:semiHidden/>
    <w:unhideWhenUsed/>
    <w:qFormat/>
    <w:rsid w:val="000F0739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073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3181"/>
    <w:rPr>
      <w:color w:val="33473C" w:themeColor="text2" w:themeShade="BF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33181"/>
    <w:rPr>
      <w:color w:val="014A3A" w:themeColor="accent4" w:themeShade="80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B85C77"/>
    <w:pPr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5C77"/>
    <w:rPr>
      <w:color w:val="33473C" w:themeColor="text2" w:themeShade="BF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F073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0739"/>
    <w:rPr>
      <w:szCs w:val="20"/>
    </w:rPr>
  </w:style>
  <w:style w:type="table" w:styleId="Tabelasiatki1jasna">
    <w:name w:val="Grid Table 1 Light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3">
    <w:name w:val="Grid Table 3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F0739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F0739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F0739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F0739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F0739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F0739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F0739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F0739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F0739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F0739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F0739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F0739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B85C77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5C77"/>
    <w:rPr>
      <w:color w:val="33473C" w:themeColor="text2" w:themeShade="B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33181"/>
    <w:rPr>
      <w:rFonts w:asciiTheme="majorHAnsi" w:eastAsiaTheme="majorEastAsia" w:hAnsiTheme="majorHAnsi" w:cstheme="majorBidi"/>
      <w:color w:val="2A4F1C" w:themeColor="accent1" w:themeShade="8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318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33181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33181"/>
    <w:rPr>
      <w:rFonts w:asciiTheme="majorHAnsi" w:eastAsiaTheme="majorEastAsia" w:hAnsiTheme="majorHAnsi" w:cstheme="majorBidi"/>
      <w:color w:val="2A4F1C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F073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F073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0F0739"/>
  </w:style>
  <w:style w:type="paragraph" w:styleId="HTML-adres">
    <w:name w:val="HTML Address"/>
    <w:basedOn w:val="Normalny"/>
    <w:link w:val="HTML-adresZnak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F0739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F0739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0F0739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F0739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F073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F0739"/>
    <w:rPr>
      <w:color w:val="6B9F25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0739"/>
    <w:rPr>
      <w:i/>
      <w:iCs/>
      <w:color w:val="549E39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0739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0739"/>
    <w:rPr>
      <w:i/>
      <w:iCs/>
      <w:color w:val="549E39" w:themeColor="accent1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0739"/>
    <w:rPr>
      <w:b/>
      <w:bCs/>
      <w:smallCaps/>
      <w:color w:val="549E39" w:themeColor="accent1"/>
      <w:spacing w:val="5"/>
    </w:rPr>
  </w:style>
  <w:style w:type="table" w:styleId="Jasnasiatka">
    <w:name w:val="Light Grid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F0739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F0739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F0739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F0739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F0739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F0739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0F0739"/>
  </w:style>
  <w:style w:type="paragraph" w:styleId="Lista">
    <w:name w:val="List"/>
    <w:basedOn w:val="Normalny"/>
    <w:uiPriority w:val="99"/>
    <w:semiHidden/>
    <w:unhideWhenUsed/>
    <w:rsid w:val="000F0739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F0739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F0739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F0739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F0739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0F0739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2">
    <w:name w:val="List Table 2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3">
    <w:name w:val="List Table 3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F0739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F0739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F0739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F0739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F0739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F0739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F0739"/>
    <w:pPr>
      <w:spacing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F0739"/>
    <w:pPr>
      <w:spacing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F0739"/>
    <w:pPr>
      <w:spacing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F0739"/>
    <w:pPr>
      <w:spacing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F0739"/>
    <w:pPr>
      <w:spacing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F0739"/>
    <w:pPr>
      <w:spacing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F0739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0F0739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F0739"/>
    <w:pPr>
      <w:spacing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F0739"/>
  </w:style>
  <w:style w:type="character" w:styleId="Numerstrony">
    <w:name w:val="page number"/>
    <w:basedOn w:val="Domylnaczcionkaakapitu"/>
    <w:uiPriority w:val="99"/>
    <w:semiHidden/>
    <w:unhideWhenUsed/>
    <w:rsid w:val="000F0739"/>
  </w:style>
  <w:style w:type="character" w:styleId="Tekstzastpczy">
    <w:name w:val="Placeholder Text"/>
    <w:basedOn w:val="Domylnaczcionkaakapitu"/>
    <w:uiPriority w:val="99"/>
    <w:semiHidden/>
    <w:rsid w:val="000F0739"/>
    <w:rPr>
      <w:color w:val="808080"/>
    </w:rPr>
  </w:style>
  <w:style w:type="table" w:styleId="Zwykatabela1">
    <w:name w:val="Plain Table 1"/>
    <w:basedOn w:val="Standardowy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F0739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F0739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F073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F0739"/>
  </w:style>
  <w:style w:type="paragraph" w:styleId="Podpis">
    <w:name w:val="Signature"/>
    <w:basedOn w:val="Normalny"/>
    <w:link w:val="PodpisZnak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F0739"/>
  </w:style>
  <w:style w:type="character" w:styleId="Pogrubienie">
    <w:name w:val="Strong"/>
    <w:basedOn w:val="Domylnaczcionkaakapitu"/>
    <w:uiPriority w:val="22"/>
    <w:semiHidden/>
    <w:unhideWhenUsed/>
    <w:qFormat/>
    <w:rsid w:val="000F0739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0F0739"/>
    <w:pPr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0F0739"/>
  </w:style>
  <w:style w:type="table" w:styleId="Tabela-Profesjonalny">
    <w:name w:val="Table Professional"/>
    <w:basedOn w:val="Standardowy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F073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F073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F0739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F0739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F0739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F0739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F0739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F0739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F0739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5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lazarou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9750A241F9C948BBC3560A3E573813" ma:contentTypeVersion="17" ma:contentTypeDescription="Create a new document." ma:contentTypeScope="" ma:versionID="31a022da91f84304ba7d8ecab1cc3771">
  <xsd:schema xmlns:xsd="http://www.w3.org/2001/XMLSchema" xmlns:xs="http://www.w3.org/2001/XMLSchema" xmlns:p="http://schemas.microsoft.com/office/2006/metadata/properties" xmlns:ns3="f940d0c2-2f12-4eb8-b00c-d810d1a1c6c3" xmlns:ns4="03ba6174-bcca-4139-9901-5cfba48edddc" targetNamespace="http://schemas.microsoft.com/office/2006/metadata/properties" ma:root="true" ma:fieldsID="3970164fc3a9024dcba0bbe2ab29ec79" ns3:_="" ns4:_="">
    <xsd:import namespace="f940d0c2-2f12-4eb8-b00c-d810d1a1c6c3"/>
    <xsd:import namespace="03ba6174-bcca-4139-9901-5cfba48edd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0d0c2-2f12-4eb8-b00c-d810d1a1c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a6174-bcca-4139-9901-5cfba48e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40d0c2-2f12-4eb8-b00c-d810d1a1c6c3" xsi:nil="true"/>
  </documentManagement>
</p:properties>
</file>

<file path=customXml/itemProps1.xml><?xml version="1.0" encoding="utf-8"?>
<ds:datastoreItem xmlns:ds="http://schemas.openxmlformats.org/officeDocument/2006/customXml" ds:itemID="{69AAE25E-4451-4A6F-B6AB-1E9F46DF0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D1AD37-DE57-4640-9BD2-4EC634F2C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0d0c2-2f12-4eb8-b00c-d810d1a1c6c3"/>
    <ds:schemaRef ds:uri="03ba6174-bcca-4139-9901-5cfba48e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00BEAC-5DE6-4AF3-96BE-5222102E9349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940d0c2-2f12-4eb8-b00c-d810d1a1c6c3"/>
    <ds:schemaRef ds:uri="03ba6174-bcca-4139-9901-5cfba48edddc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</Template>
  <TotalTime>1</TotalTime>
  <Pages>2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Lazarou-Kitteni Cathrin</dc:creator>
  <cp:keywords/>
  <dc:description/>
  <cp:lastModifiedBy>Joanna Ruszel</cp:lastModifiedBy>
  <cp:revision>2</cp:revision>
  <dcterms:created xsi:type="dcterms:W3CDTF">2025-07-09T08:40:00Z</dcterms:created>
  <dcterms:modified xsi:type="dcterms:W3CDTF">2025-07-09T08:40:00Z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0x010100A79750A241F9C948BBC3560A3E573813</vt:lpwstr>
  </property>
</Properties>
</file>